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F598B" w14:textId="795967DC" w:rsidR="0011415B" w:rsidRDefault="002D7B89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AB0176" wp14:editId="7763EF25">
                <wp:simplePos x="0" y="0"/>
                <wp:positionH relativeFrom="page">
                  <wp:posOffset>5527675</wp:posOffset>
                </wp:positionH>
                <wp:positionV relativeFrom="page">
                  <wp:posOffset>9353550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2D7B89" w:rsidRPr="001F6911" w14:paraId="2470FB7F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1B2D1FCA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2D294CB8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2D7B89" w14:paraId="72F0FB54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1D6D0A03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7B25C484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E6BDA1" w14:textId="77777777" w:rsidR="002D7B89" w:rsidRDefault="002D7B8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0" o:spid="_x0000_s1026" type="#_x0000_t202" style="position:absolute;margin-left:435.25pt;margin-top:736.5pt;width:19.85pt;height:51.65pt;z-index:2517862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2D7B89" w:rsidRPr="001F6911" w14:paraId="2470FB7F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1B2D1FCA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2D294CB8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2D7B89" w14:paraId="72F0FB54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1D6D0A03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7B25C484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21E6BDA1" w14:textId="77777777" w:rsidR="002D7B89" w:rsidRDefault="002D7B8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DA5234" wp14:editId="05908729">
                <wp:simplePos x="0" y="0"/>
                <wp:positionH relativeFrom="page">
                  <wp:posOffset>5513705</wp:posOffset>
                </wp:positionH>
                <wp:positionV relativeFrom="page">
                  <wp:posOffset>7781290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2D7B89" w:rsidRPr="001F6911" w14:paraId="3F5B5E22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7BF33C4D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3D5D4CE2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2D7B89" w14:paraId="28B7C2E3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2F3704A3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6CB9A339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BC37A3" w14:textId="77777777" w:rsidR="002D7B89" w:rsidRDefault="002D7B8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9" o:spid="_x0000_s1027" type="#_x0000_t202" style="position:absolute;margin-left:434.15pt;margin-top:612.7pt;width:19.85pt;height:51.65pt;z-index:2517841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2D7B89" w:rsidRPr="001F6911" w14:paraId="3F5B5E22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7BF33C4D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3D5D4CE2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2D7B89" w14:paraId="28B7C2E3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2F3704A3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6CB9A339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2CBC37A3" w14:textId="77777777" w:rsidR="002D7B89" w:rsidRDefault="002D7B8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9DE373" wp14:editId="082B650F">
                <wp:simplePos x="0" y="0"/>
                <wp:positionH relativeFrom="page">
                  <wp:posOffset>5502910</wp:posOffset>
                </wp:positionH>
                <wp:positionV relativeFrom="page">
                  <wp:posOffset>6198870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2D7B89" w:rsidRPr="001F6911" w14:paraId="21DCA1E5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61FBE3E0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1761E6B6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2D7B89" w14:paraId="315498BE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283B9680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11096AD8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747450" w14:textId="77777777" w:rsidR="002D7B89" w:rsidRDefault="002D7B8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8" o:spid="_x0000_s1028" type="#_x0000_t202" style="position:absolute;margin-left:433.3pt;margin-top:488.1pt;width:19.85pt;height:51.65pt;z-index:2517821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2D7B89" w:rsidRPr="001F6911" w14:paraId="21DCA1E5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61FBE3E0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1761E6B6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2D7B89" w14:paraId="315498BE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283B9680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11096AD8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15747450" w14:textId="77777777" w:rsidR="002D7B89" w:rsidRDefault="002D7B8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3D09F5C" wp14:editId="757E34A8">
            <wp:simplePos x="0" y="0"/>
            <wp:positionH relativeFrom="page">
              <wp:posOffset>871855</wp:posOffset>
            </wp:positionH>
            <wp:positionV relativeFrom="page">
              <wp:posOffset>4366260</wp:posOffset>
            </wp:positionV>
            <wp:extent cx="4397375" cy="1089660"/>
            <wp:effectExtent l="0" t="0" r="0" b="2540"/>
            <wp:wrapNone/>
            <wp:docPr id="6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5B6FFA1" wp14:editId="58797ADC">
                <wp:simplePos x="0" y="0"/>
                <wp:positionH relativeFrom="page">
                  <wp:posOffset>5499735</wp:posOffset>
                </wp:positionH>
                <wp:positionV relativeFrom="page">
                  <wp:posOffset>4585970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2D7B89" w:rsidRPr="001F6911" w14:paraId="3C3372A5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0AC9C6D4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79DD5C86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2D7B89" w14:paraId="0DC83362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1CC2086C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5AC9E0F6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67ED4C" w14:textId="77777777" w:rsidR="002D7B89" w:rsidRDefault="002D7B8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6" o:spid="_x0000_s1029" type="#_x0000_t202" style="position:absolute;margin-left:433.05pt;margin-top:361.1pt;width:19.85pt;height:51.65pt;z-index:2517780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2D7B89" w:rsidRPr="001F6911" w14:paraId="3C3372A5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0AC9C6D4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79DD5C86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2D7B89" w14:paraId="0DC83362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1CC2086C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5AC9E0F6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5467ED4C" w14:textId="77777777" w:rsidR="002D7B89" w:rsidRDefault="002D7B8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6B2CAD" wp14:editId="759DD21E">
                <wp:simplePos x="0" y="0"/>
                <wp:positionH relativeFrom="page">
                  <wp:posOffset>5485765</wp:posOffset>
                </wp:positionH>
                <wp:positionV relativeFrom="page">
                  <wp:posOffset>2980690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2D7B89" w:rsidRPr="001F6911" w14:paraId="2D9227D9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20F0E192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540A6359" w14:textId="77777777" w:rsidR="002D7B89" w:rsidRPr="001F6911" w:rsidRDefault="002D7B89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2D7B89" w14:paraId="5F953148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5B0F737E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7ACE836F" w14:textId="77777777" w:rsidR="002D7B89" w:rsidRDefault="002D7B89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909003" w14:textId="77777777" w:rsidR="002D7B89" w:rsidRDefault="002D7B8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5" o:spid="_x0000_s1030" type="#_x0000_t202" style="position:absolute;margin-left:431.95pt;margin-top:234.7pt;width:19.85pt;height:51.65pt;z-index:2517760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2D7B89" w:rsidRPr="001F6911" w14:paraId="2D9227D9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20F0E192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540A6359" w14:textId="77777777" w:rsidR="002D7B89" w:rsidRPr="001F6911" w:rsidRDefault="002D7B89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2D7B89" w14:paraId="5F953148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5B0F737E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7ACE836F" w14:textId="77777777" w:rsidR="002D7B89" w:rsidRDefault="002D7B89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9909003" w14:textId="77777777" w:rsidR="002D7B89" w:rsidRDefault="002D7B8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292D0F8" wp14:editId="15678E8A">
            <wp:simplePos x="0" y="0"/>
            <wp:positionH relativeFrom="page">
              <wp:posOffset>1391285</wp:posOffset>
            </wp:positionH>
            <wp:positionV relativeFrom="page">
              <wp:posOffset>2809240</wp:posOffset>
            </wp:positionV>
            <wp:extent cx="256540" cy="252730"/>
            <wp:effectExtent l="0" t="0" r="0" b="1270"/>
            <wp:wrapNone/>
            <wp:docPr id="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0D412CF" wp14:editId="22E25E67">
            <wp:simplePos x="0" y="0"/>
            <wp:positionH relativeFrom="page">
              <wp:posOffset>1332865</wp:posOffset>
            </wp:positionH>
            <wp:positionV relativeFrom="page">
              <wp:posOffset>3167380</wp:posOffset>
            </wp:positionV>
            <wp:extent cx="256540" cy="252730"/>
            <wp:effectExtent l="25400" t="25400" r="22860" b="26670"/>
            <wp:wrapNone/>
            <wp:docPr id="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 rot="479461"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614C48AB" wp14:editId="468CAB40">
            <wp:simplePos x="0" y="0"/>
            <wp:positionH relativeFrom="page">
              <wp:posOffset>1312545</wp:posOffset>
            </wp:positionH>
            <wp:positionV relativeFrom="page">
              <wp:posOffset>3637280</wp:posOffset>
            </wp:positionV>
            <wp:extent cx="256540" cy="252730"/>
            <wp:effectExtent l="0" t="0" r="0" b="1270"/>
            <wp:wrapNone/>
            <wp:docPr id="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1D929C01" wp14:editId="1C779F78">
            <wp:simplePos x="0" y="0"/>
            <wp:positionH relativeFrom="page">
              <wp:posOffset>1774825</wp:posOffset>
            </wp:positionH>
            <wp:positionV relativeFrom="page">
              <wp:posOffset>3341370</wp:posOffset>
            </wp:positionV>
            <wp:extent cx="256540" cy="252730"/>
            <wp:effectExtent l="0" t="0" r="0" b="1270"/>
            <wp:wrapNone/>
            <wp:docPr id="6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342D6E8D" wp14:editId="4DF6D44A">
            <wp:simplePos x="0" y="0"/>
            <wp:positionH relativeFrom="page">
              <wp:posOffset>872362</wp:posOffset>
            </wp:positionH>
            <wp:positionV relativeFrom="page">
              <wp:posOffset>3203575</wp:posOffset>
            </wp:positionV>
            <wp:extent cx="256848" cy="252980"/>
            <wp:effectExtent l="0" t="0" r="0" b="1270"/>
            <wp:wrapNone/>
            <wp:docPr id="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848" cy="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13AF626" wp14:editId="1E01CC6D">
            <wp:simplePos x="0" y="0"/>
            <wp:positionH relativeFrom="page">
              <wp:posOffset>1006475</wp:posOffset>
            </wp:positionH>
            <wp:positionV relativeFrom="page">
              <wp:posOffset>2798445</wp:posOffset>
            </wp:positionV>
            <wp:extent cx="256848" cy="252980"/>
            <wp:effectExtent l="0" t="0" r="0" b="1270"/>
            <wp:wrapNone/>
            <wp:docPr id="6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7157" cy="2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60C230D" wp14:editId="5AA97F11">
            <wp:simplePos x="0" y="0"/>
            <wp:positionH relativeFrom="page">
              <wp:posOffset>1898650</wp:posOffset>
            </wp:positionH>
            <wp:positionV relativeFrom="page">
              <wp:posOffset>3686810</wp:posOffset>
            </wp:positionV>
            <wp:extent cx="256540" cy="252730"/>
            <wp:effectExtent l="0" t="0" r="0" b="1270"/>
            <wp:wrapNone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37C84BF" wp14:editId="4AFD577F">
            <wp:simplePos x="0" y="0"/>
            <wp:positionH relativeFrom="page">
              <wp:posOffset>1767205</wp:posOffset>
            </wp:positionH>
            <wp:positionV relativeFrom="page">
              <wp:posOffset>3019425</wp:posOffset>
            </wp:positionV>
            <wp:extent cx="256540" cy="252730"/>
            <wp:effectExtent l="0" t="0" r="0" b="1270"/>
            <wp:wrapNone/>
            <wp:docPr id="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412813E" wp14:editId="04F52D20">
            <wp:simplePos x="0" y="0"/>
            <wp:positionH relativeFrom="page">
              <wp:posOffset>2236470</wp:posOffset>
            </wp:positionH>
            <wp:positionV relativeFrom="page">
              <wp:posOffset>3659505</wp:posOffset>
            </wp:positionV>
            <wp:extent cx="256540" cy="252730"/>
            <wp:effectExtent l="0" t="0" r="0" b="1270"/>
            <wp:wrapNone/>
            <wp:docPr id="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CD0D301" wp14:editId="023BB7EA">
            <wp:simplePos x="0" y="0"/>
            <wp:positionH relativeFrom="page">
              <wp:posOffset>2166620</wp:posOffset>
            </wp:positionH>
            <wp:positionV relativeFrom="page">
              <wp:posOffset>3131820</wp:posOffset>
            </wp:positionV>
            <wp:extent cx="256540" cy="252730"/>
            <wp:effectExtent l="0" t="0" r="0" b="1270"/>
            <wp:wrapNone/>
            <wp:docPr id="3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80B4AB9" wp14:editId="743E7652">
            <wp:simplePos x="0" y="0"/>
            <wp:positionH relativeFrom="page">
              <wp:posOffset>2031365</wp:posOffset>
            </wp:positionH>
            <wp:positionV relativeFrom="page">
              <wp:posOffset>2764155</wp:posOffset>
            </wp:positionV>
            <wp:extent cx="256540" cy="252730"/>
            <wp:effectExtent l="0" t="0" r="0" b="1270"/>
            <wp:wrapNone/>
            <wp:docPr id="3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B4E13D7" wp14:editId="1D5BCFE3">
            <wp:simplePos x="0" y="0"/>
            <wp:positionH relativeFrom="page">
              <wp:posOffset>2572385</wp:posOffset>
            </wp:positionH>
            <wp:positionV relativeFrom="page">
              <wp:posOffset>2892425</wp:posOffset>
            </wp:positionV>
            <wp:extent cx="256540" cy="252730"/>
            <wp:effectExtent l="0" t="0" r="0" b="1270"/>
            <wp:wrapNone/>
            <wp:docPr id="3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642F474" wp14:editId="31A900CD">
            <wp:simplePos x="0" y="0"/>
            <wp:positionH relativeFrom="page">
              <wp:posOffset>2572385</wp:posOffset>
            </wp:positionH>
            <wp:positionV relativeFrom="page">
              <wp:posOffset>3289935</wp:posOffset>
            </wp:positionV>
            <wp:extent cx="256540" cy="252730"/>
            <wp:effectExtent l="0" t="0" r="0" b="1270"/>
            <wp:wrapNone/>
            <wp:docPr id="4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B907936" wp14:editId="3086E40F">
            <wp:simplePos x="0" y="0"/>
            <wp:positionH relativeFrom="page">
              <wp:posOffset>2669540</wp:posOffset>
            </wp:positionH>
            <wp:positionV relativeFrom="page">
              <wp:posOffset>3679825</wp:posOffset>
            </wp:positionV>
            <wp:extent cx="256540" cy="252730"/>
            <wp:effectExtent l="0" t="0" r="0" b="1270"/>
            <wp:wrapNone/>
            <wp:docPr id="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1E7EC50" wp14:editId="7961A33C">
            <wp:simplePos x="0" y="0"/>
            <wp:positionH relativeFrom="page">
              <wp:posOffset>3195955</wp:posOffset>
            </wp:positionH>
            <wp:positionV relativeFrom="page">
              <wp:posOffset>3686810</wp:posOffset>
            </wp:positionV>
            <wp:extent cx="256540" cy="252730"/>
            <wp:effectExtent l="0" t="0" r="0" b="1270"/>
            <wp:wrapNone/>
            <wp:docPr id="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31C01D66" wp14:editId="32349B69">
            <wp:simplePos x="0" y="0"/>
            <wp:positionH relativeFrom="page">
              <wp:posOffset>2985135</wp:posOffset>
            </wp:positionH>
            <wp:positionV relativeFrom="page">
              <wp:posOffset>3460115</wp:posOffset>
            </wp:positionV>
            <wp:extent cx="256540" cy="252730"/>
            <wp:effectExtent l="0" t="0" r="0" b="1270"/>
            <wp:wrapNone/>
            <wp:docPr id="4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73ADE51" wp14:editId="186F94BB">
            <wp:simplePos x="0" y="0"/>
            <wp:positionH relativeFrom="page">
              <wp:posOffset>2912110</wp:posOffset>
            </wp:positionH>
            <wp:positionV relativeFrom="page">
              <wp:posOffset>3107055</wp:posOffset>
            </wp:positionV>
            <wp:extent cx="256540" cy="252730"/>
            <wp:effectExtent l="0" t="0" r="0" b="1270"/>
            <wp:wrapNone/>
            <wp:docPr id="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0BA99278" wp14:editId="0364B27B">
            <wp:simplePos x="0" y="0"/>
            <wp:positionH relativeFrom="page">
              <wp:posOffset>2896870</wp:posOffset>
            </wp:positionH>
            <wp:positionV relativeFrom="page">
              <wp:posOffset>2758440</wp:posOffset>
            </wp:positionV>
            <wp:extent cx="256540" cy="252730"/>
            <wp:effectExtent l="0" t="0" r="0" b="1270"/>
            <wp:wrapNone/>
            <wp:docPr id="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491FC497" wp14:editId="62C5BFA0">
            <wp:simplePos x="0" y="0"/>
            <wp:positionH relativeFrom="page">
              <wp:posOffset>3516630</wp:posOffset>
            </wp:positionH>
            <wp:positionV relativeFrom="page">
              <wp:posOffset>3738245</wp:posOffset>
            </wp:positionV>
            <wp:extent cx="256540" cy="252730"/>
            <wp:effectExtent l="0" t="0" r="0" b="1270"/>
            <wp:wrapNone/>
            <wp:docPr id="4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755571B" wp14:editId="7FFB9BEB">
            <wp:simplePos x="0" y="0"/>
            <wp:positionH relativeFrom="page">
              <wp:posOffset>3345815</wp:posOffset>
            </wp:positionH>
            <wp:positionV relativeFrom="page">
              <wp:posOffset>3406775</wp:posOffset>
            </wp:positionV>
            <wp:extent cx="256540" cy="252730"/>
            <wp:effectExtent l="0" t="0" r="0" b="1270"/>
            <wp:wrapNone/>
            <wp:docPr id="4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29982E6" wp14:editId="063FAD91">
            <wp:simplePos x="0" y="0"/>
            <wp:positionH relativeFrom="page">
              <wp:posOffset>4766945</wp:posOffset>
            </wp:positionH>
            <wp:positionV relativeFrom="page">
              <wp:posOffset>2827655</wp:posOffset>
            </wp:positionV>
            <wp:extent cx="256540" cy="252730"/>
            <wp:effectExtent l="0" t="0" r="0" b="1270"/>
            <wp:wrapNone/>
            <wp:docPr id="4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3F23877" wp14:editId="0E6D0E31">
            <wp:simplePos x="0" y="0"/>
            <wp:positionH relativeFrom="page">
              <wp:posOffset>3241675</wp:posOffset>
            </wp:positionH>
            <wp:positionV relativeFrom="page">
              <wp:posOffset>3129280</wp:posOffset>
            </wp:positionV>
            <wp:extent cx="256540" cy="252730"/>
            <wp:effectExtent l="0" t="0" r="0" b="1270"/>
            <wp:wrapNone/>
            <wp:docPr id="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8C622EE" wp14:editId="3436AF9F">
            <wp:simplePos x="0" y="0"/>
            <wp:positionH relativeFrom="page">
              <wp:posOffset>3292475</wp:posOffset>
            </wp:positionH>
            <wp:positionV relativeFrom="page">
              <wp:posOffset>2789555</wp:posOffset>
            </wp:positionV>
            <wp:extent cx="256540" cy="252730"/>
            <wp:effectExtent l="0" t="0" r="0" b="1270"/>
            <wp:wrapNone/>
            <wp:docPr id="5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30FC3237" wp14:editId="561F3E72">
            <wp:simplePos x="0" y="0"/>
            <wp:positionH relativeFrom="page">
              <wp:posOffset>3632200</wp:posOffset>
            </wp:positionH>
            <wp:positionV relativeFrom="page">
              <wp:posOffset>3280410</wp:posOffset>
            </wp:positionV>
            <wp:extent cx="256540" cy="252730"/>
            <wp:effectExtent l="0" t="0" r="0" b="1270"/>
            <wp:wrapNone/>
            <wp:docPr id="5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7AB8CC9" wp14:editId="5B44A7AD">
            <wp:simplePos x="0" y="0"/>
            <wp:positionH relativeFrom="page">
              <wp:posOffset>3618230</wp:posOffset>
            </wp:positionH>
            <wp:positionV relativeFrom="page">
              <wp:posOffset>2879090</wp:posOffset>
            </wp:positionV>
            <wp:extent cx="256540" cy="252730"/>
            <wp:effectExtent l="0" t="0" r="0" b="1270"/>
            <wp:wrapNone/>
            <wp:docPr id="5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3E17B93" wp14:editId="2C4EAD8A">
            <wp:simplePos x="0" y="0"/>
            <wp:positionH relativeFrom="page">
              <wp:posOffset>3886200</wp:posOffset>
            </wp:positionH>
            <wp:positionV relativeFrom="page">
              <wp:posOffset>3586480</wp:posOffset>
            </wp:positionV>
            <wp:extent cx="256540" cy="252730"/>
            <wp:effectExtent l="0" t="0" r="0" b="1270"/>
            <wp:wrapNone/>
            <wp:docPr id="5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16459C7" wp14:editId="61D50E8B">
            <wp:simplePos x="0" y="0"/>
            <wp:positionH relativeFrom="page">
              <wp:posOffset>3983355</wp:posOffset>
            </wp:positionH>
            <wp:positionV relativeFrom="page">
              <wp:posOffset>3080385</wp:posOffset>
            </wp:positionV>
            <wp:extent cx="256540" cy="252730"/>
            <wp:effectExtent l="0" t="0" r="0" b="1270"/>
            <wp:wrapNone/>
            <wp:docPr id="5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459BCFE0" wp14:editId="05829500">
            <wp:simplePos x="0" y="0"/>
            <wp:positionH relativeFrom="page">
              <wp:posOffset>4592955</wp:posOffset>
            </wp:positionH>
            <wp:positionV relativeFrom="page">
              <wp:posOffset>3534410</wp:posOffset>
            </wp:positionV>
            <wp:extent cx="256540" cy="252730"/>
            <wp:effectExtent l="0" t="0" r="0" b="1270"/>
            <wp:wrapNone/>
            <wp:docPr id="5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7D9AE58E" wp14:editId="3A658082">
            <wp:simplePos x="0" y="0"/>
            <wp:positionH relativeFrom="page">
              <wp:posOffset>4561840</wp:posOffset>
            </wp:positionH>
            <wp:positionV relativeFrom="page">
              <wp:posOffset>3129280</wp:posOffset>
            </wp:positionV>
            <wp:extent cx="256540" cy="252730"/>
            <wp:effectExtent l="0" t="0" r="0" b="1270"/>
            <wp:wrapNone/>
            <wp:docPr id="5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2FFC1E2" wp14:editId="08BDDFF5">
            <wp:simplePos x="0" y="0"/>
            <wp:positionH relativeFrom="page">
              <wp:posOffset>4458335</wp:posOffset>
            </wp:positionH>
            <wp:positionV relativeFrom="page">
              <wp:posOffset>2798445</wp:posOffset>
            </wp:positionV>
            <wp:extent cx="256540" cy="252730"/>
            <wp:effectExtent l="0" t="0" r="0" b="1270"/>
            <wp:wrapNone/>
            <wp:docPr id="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77458035" wp14:editId="40547906">
            <wp:simplePos x="0" y="0"/>
            <wp:positionH relativeFrom="page">
              <wp:posOffset>4206875</wp:posOffset>
            </wp:positionH>
            <wp:positionV relativeFrom="page">
              <wp:posOffset>3382010</wp:posOffset>
            </wp:positionV>
            <wp:extent cx="256540" cy="252730"/>
            <wp:effectExtent l="0" t="0" r="0" b="1270"/>
            <wp:wrapNone/>
            <wp:docPr id="5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5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3B3BA1E" wp14:editId="20F7C9B2">
            <wp:simplePos x="0" y="0"/>
            <wp:positionH relativeFrom="page">
              <wp:posOffset>3983883</wp:posOffset>
            </wp:positionH>
            <wp:positionV relativeFrom="page">
              <wp:posOffset>2828059</wp:posOffset>
            </wp:positionV>
            <wp:extent cx="256848" cy="252980"/>
            <wp:effectExtent l="0" t="0" r="0" b="1270"/>
            <wp:wrapNone/>
            <wp:docPr id="5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6" t="25337" r="15790" b="25597"/>
                    <a:stretch/>
                  </pic:blipFill>
                  <pic:spPr bwMode="auto">
                    <a:xfrm>
                      <a:off x="0" y="0"/>
                      <a:ext cx="256848" cy="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017F5D" wp14:editId="1D7FFA7D">
                <wp:simplePos x="0" y="0"/>
                <wp:positionH relativeFrom="page">
                  <wp:posOffset>685800</wp:posOffset>
                </wp:positionH>
                <wp:positionV relativeFrom="page">
                  <wp:posOffset>8944610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55E2C" w14:textId="77777777" w:rsidR="002D7B89" w:rsidRPr="00E00F76" w:rsidRDefault="002D7B89" w:rsidP="002507A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E00F76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 xml:space="preserve">U </w:t>
                            </w:r>
                            <w:proofErr w:type="spellStart"/>
                            <w:r w:rsidRPr="00E00F76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>U</w:t>
                            </w:r>
                            <w:proofErr w:type="spellEnd"/>
                            <w:r w:rsidRPr="00E00F76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 xml:space="preserve">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31" style="position:absolute;margin-left:54pt;margin-top:704.3pt;width:487pt;height:112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40455E2C" w14:textId="77777777" w:rsidR="002D7B89" w:rsidRPr="00E00F76" w:rsidRDefault="002D7B89" w:rsidP="002507A4">
                      <w:pPr>
                        <w:rPr>
                          <w:rFonts w:ascii="Comic Sans MS" w:hAnsi="Comic Sans MS"/>
                          <w:color w:val="000000" w:themeColor="text1"/>
                          <w:sz w:val="96"/>
                          <w:szCs w:val="96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E00F76"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 xml:space="preserve">U </w:t>
                      </w:r>
                      <w:proofErr w:type="spellStart"/>
                      <w:r w:rsidRPr="00E00F76"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>U</w:t>
                      </w:r>
                      <w:proofErr w:type="spellEnd"/>
                      <w:r w:rsidRPr="00E00F76"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 xml:space="preserve"> R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507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B94FDF" wp14:editId="4D39FC45">
                <wp:simplePos x="0" y="0"/>
                <wp:positionH relativeFrom="page">
                  <wp:posOffset>685800</wp:posOffset>
                </wp:positionH>
                <wp:positionV relativeFrom="page">
                  <wp:posOffset>7360285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D0A9B" w14:textId="77777777" w:rsidR="002D7B89" w:rsidRPr="00240A45" w:rsidRDefault="002D7B89" w:rsidP="002507A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2D7B89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>J</w:t>
                            </w:r>
                            <w: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2D7B89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2D7B89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>J</w:t>
                            </w:r>
                            <w:proofErr w:type="spellEnd"/>
                            <w:r w:rsidRPr="002D7B89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2D7B89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32" style="position:absolute;margin-left:54pt;margin-top:579.55pt;width:487pt;height:1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6EFD0A9B" w14:textId="77777777" w:rsidR="002D7B89" w:rsidRPr="00240A45" w:rsidRDefault="002D7B89" w:rsidP="002507A4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2D7B89"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>J</w:t>
                      </w:r>
                      <w:r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2D7B89"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>J</w:t>
                      </w:r>
                      <w:proofErr w:type="spellEnd"/>
                      <w:r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2D7B89"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>J</w:t>
                      </w:r>
                      <w:proofErr w:type="spellEnd"/>
                      <w:r w:rsidRPr="002D7B89"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2D7B89"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>J</w:t>
                      </w:r>
                      <w:proofErr w:type="spellEnd"/>
                      <w:r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 xml:space="preserve"> H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507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8FD03D" wp14:editId="5C348096">
                <wp:simplePos x="0" y="0"/>
                <wp:positionH relativeFrom="page">
                  <wp:posOffset>685800</wp:posOffset>
                </wp:positionH>
                <wp:positionV relativeFrom="page">
                  <wp:posOffset>5778500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7BF80" w14:textId="77777777" w:rsidR="002D7B89" w:rsidRPr="002D7B89" w:rsidRDefault="002D7B89" w:rsidP="002D7B89">
                            <w:pP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2D7B89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>J</w:t>
                            </w:r>
                            <w: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2D7B89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2D7B89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144"/>
                                <w:szCs w:val="144"/>
                              </w:rPr>
                              <w:t xml:space="preserve"> D</w:t>
                            </w:r>
                          </w:p>
                          <w:p w14:paraId="207A5311" w14:textId="77777777" w:rsidR="002D7B89" w:rsidRPr="002D7B89" w:rsidRDefault="002D7B89" w:rsidP="002507A4">
                            <w:pPr>
                              <w:rPr>
                                <w:rFonts w:ascii="Pictchou" w:hAnsi="Pictchou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33" style="position:absolute;margin-left:54pt;margin-top:455pt;width:487pt;height:1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29F7BF80" w14:textId="77777777" w:rsidR="002D7B89" w:rsidRPr="002D7B89" w:rsidRDefault="002D7B89" w:rsidP="002D7B89">
                      <w:pPr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2D7B89"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>J</w:t>
                      </w:r>
                      <w:r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2D7B89"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>J</w:t>
                      </w:r>
                      <w:proofErr w:type="spellEnd"/>
                      <w:r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2D7B89"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>J</w:t>
                      </w:r>
                      <w:proofErr w:type="spellEnd"/>
                      <w:r>
                        <w:rPr>
                          <w:rFonts w:ascii="Pictchou" w:hAnsi="Pictchou"/>
                          <w:color w:val="000000" w:themeColor="text1"/>
                          <w:spacing w:val="10"/>
                          <w:sz w:val="144"/>
                          <w:szCs w:val="144"/>
                        </w:rPr>
                        <w:t xml:space="preserve"> D</w:t>
                      </w:r>
                    </w:p>
                    <w:p w14:paraId="207A5311" w14:textId="77777777" w:rsidR="002D7B89" w:rsidRPr="002D7B89" w:rsidRDefault="002D7B89" w:rsidP="002507A4">
                      <w:pPr>
                        <w:rPr>
                          <w:rFonts w:ascii="Pictchou" w:hAnsi="Pictchou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507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35DED2" wp14:editId="5EB20072">
                <wp:simplePos x="0" y="0"/>
                <wp:positionH relativeFrom="page">
                  <wp:posOffset>675005</wp:posOffset>
                </wp:positionH>
                <wp:positionV relativeFrom="page">
                  <wp:posOffset>4195445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60A92" w14:textId="77777777" w:rsidR="002D7B89" w:rsidRPr="00240A45" w:rsidRDefault="002D7B89" w:rsidP="002507A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34" style="position:absolute;margin-left:53.15pt;margin-top:330.35pt;width:487pt;height:1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21D60A92" w14:textId="77777777" w:rsidR="002D7B89" w:rsidRPr="00240A45" w:rsidRDefault="002D7B89" w:rsidP="002507A4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507A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C7ED4D" wp14:editId="29E7A5A6">
                <wp:simplePos x="0" y="0"/>
                <wp:positionH relativeFrom="page">
                  <wp:posOffset>685800</wp:posOffset>
                </wp:positionH>
                <wp:positionV relativeFrom="page">
                  <wp:posOffset>2614295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A0DB2" w14:textId="77777777" w:rsidR="002D7B89" w:rsidRPr="00240A45" w:rsidRDefault="002D7B89" w:rsidP="002507A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35" style="position:absolute;margin-left:54pt;margin-top:205.85pt;width:487pt;height:1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449A0DB2" w14:textId="77777777" w:rsidR="002D7B89" w:rsidRPr="00240A45" w:rsidRDefault="002D7B89" w:rsidP="002507A4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507A4">
        <w:rPr>
          <w:noProof/>
        </w:rPr>
        <w:drawing>
          <wp:anchor distT="0" distB="0" distL="114300" distR="114300" simplePos="0" relativeHeight="251698176" behindDoc="0" locked="0" layoutInCell="1" allowOverlap="1" wp14:anchorId="36CAA2C1" wp14:editId="16D28A9A">
            <wp:simplePos x="0" y="0"/>
            <wp:positionH relativeFrom="page">
              <wp:posOffset>1200150</wp:posOffset>
            </wp:positionH>
            <wp:positionV relativeFrom="page">
              <wp:posOffset>1626235</wp:posOffset>
            </wp:positionV>
            <wp:extent cx="567055" cy="364490"/>
            <wp:effectExtent l="0" t="0" r="0" b="0"/>
            <wp:wrapNone/>
            <wp:docPr id="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67456" behindDoc="0" locked="0" layoutInCell="1" allowOverlap="1" wp14:anchorId="261BEA2C" wp14:editId="17F3649E">
            <wp:simplePos x="0" y="0"/>
            <wp:positionH relativeFrom="page">
              <wp:posOffset>1200150</wp:posOffset>
            </wp:positionH>
            <wp:positionV relativeFrom="page">
              <wp:posOffset>1215390</wp:posOffset>
            </wp:positionV>
            <wp:extent cx="567055" cy="364490"/>
            <wp:effectExtent l="0" t="0" r="0" b="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69504" behindDoc="0" locked="0" layoutInCell="1" allowOverlap="1" wp14:anchorId="6F67B193" wp14:editId="78144CBC">
            <wp:simplePos x="0" y="0"/>
            <wp:positionH relativeFrom="page">
              <wp:posOffset>1592580</wp:posOffset>
            </wp:positionH>
            <wp:positionV relativeFrom="page">
              <wp:posOffset>2014220</wp:posOffset>
            </wp:positionV>
            <wp:extent cx="567055" cy="364490"/>
            <wp:effectExtent l="0" t="0" r="0" b="0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71552" behindDoc="0" locked="0" layoutInCell="1" allowOverlap="1" wp14:anchorId="3DD0BDB6" wp14:editId="0C0ABAE0">
            <wp:simplePos x="0" y="0"/>
            <wp:positionH relativeFrom="page">
              <wp:posOffset>1897380</wp:posOffset>
            </wp:positionH>
            <wp:positionV relativeFrom="page">
              <wp:posOffset>1183005</wp:posOffset>
            </wp:positionV>
            <wp:extent cx="567055" cy="364490"/>
            <wp:effectExtent l="0" t="0" r="0" b="0"/>
            <wp:wrapNone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73600" behindDoc="0" locked="0" layoutInCell="1" allowOverlap="1" wp14:anchorId="12AFC8FE" wp14:editId="7CBE72CA">
            <wp:simplePos x="0" y="0"/>
            <wp:positionH relativeFrom="page">
              <wp:posOffset>2301875</wp:posOffset>
            </wp:positionH>
            <wp:positionV relativeFrom="page">
              <wp:posOffset>2048510</wp:posOffset>
            </wp:positionV>
            <wp:extent cx="567055" cy="364490"/>
            <wp:effectExtent l="0" t="0" r="0" b="0"/>
            <wp:wrapNone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75648" behindDoc="0" locked="0" layoutInCell="1" allowOverlap="1" wp14:anchorId="3146AA44" wp14:editId="7EFEC858">
            <wp:simplePos x="0" y="0"/>
            <wp:positionH relativeFrom="page">
              <wp:posOffset>2301875</wp:posOffset>
            </wp:positionH>
            <wp:positionV relativeFrom="page">
              <wp:posOffset>1626235</wp:posOffset>
            </wp:positionV>
            <wp:extent cx="567055" cy="364490"/>
            <wp:effectExtent l="0" t="0" r="0" b="0"/>
            <wp:wrapNone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77696" behindDoc="0" locked="0" layoutInCell="1" allowOverlap="1" wp14:anchorId="0F58C96A" wp14:editId="5C339B48">
            <wp:simplePos x="0" y="0"/>
            <wp:positionH relativeFrom="page">
              <wp:posOffset>2950845</wp:posOffset>
            </wp:positionH>
            <wp:positionV relativeFrom="page">
              <wp:posOffset>2026285</wp:posOffset>
            </wp:positionV>
            <wp:extent cx="567055" cy="364490"/>
            <wp:effectExtent l="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79744" behindDoc="0" locked="0" layoutInCell="1" allowOverlap="1" wp14:anchorId="42D906B4" wp14:editId="1AE2F04C">
            <wp:simplePos x="0" y="0"/>
            <wp:positionH relativeFrom="page">
              <wp:posOffset>2585720</wp:posOffset>
            </wp:positionH>
            <wp:positionV relativeFrom="page">
              <wp:posOffset>1207770</wp:posOffset>
            </wp:positionV>
            <wp:extent cx="567055" cy="364490"/>
            <wp:effectExtent l="0" t="0" r="0" b="0"/>
            <wp:wrapNone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81792" behindDoc="0" locked="0" layoutInCell="1" allowOverlap="1" wp14:anchorId="0F296356" wp14:editId="41D497E9">
            <wp:simplePos x="0" y="0"/>
            <wp:positionH relativeFrom="page">
              <wp:posOffset>3009265</wp:posOffset>
            </wp:positionH>
            <wp:positionV relativeFrom="page">
              <wp:posOffset>1633220</wp:posOffset>
            </wp:positionV>
            <wp:extent cx="567055" cy="364490"/>
            <wp:effectExtent l="0" t="0" r="0" b="0"/>
            <wp:wrapNone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83840" behindDoc="0" locked="0" layoutInCell="1" allowOverlap="1" wp14:anchorId="13D48BEE" wp14:editId="5C08EB79">
            <wp:simplePos x="0" y="0"/>
            <wp:positionH relativeFrom="page">
              <wp:posOffset>3251835</wp:posOffset>
            </wp:positionH>
            <wp:positionV relativeFrom="page">
              <wp:posOffset>1152525</wp:posOffset>
            </wp:positionV>
            <wp:extent cx="567055" cy="364490"/>
            <wp:effectExtent l="0" t="0" r="0" b="0"/>
            <wp:wrapNone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85888" behindDoc="0" locked="0" layoutInCell="1" allowOverlap="1" wp14:anchorId="5D3E5BC5" wp14:editId="3C53741A">
            <wp:simplePos x="0" y="0"/>
            <wp:positionH relativeFrom="page">
              <wp:posOffset>3906520</wp:posOffset>
            </wp:positionH>
            <wp:positionV relativeFrom="page">
              <wp:posOffset>2026285</wp:posOffset>
            </wp:positionV>
            <wp:extent cx="567055" cy="364490"/>
            <wp:effectExtent l="0" t="0" r="0" b="0"/>
            <wp:wrapNone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87936" behindDoc="0" locked="0" layoutInCell="1" allowOverlap="1" wp14:anchorId="6899D39F" wp14:editId="70587438">
            <wp:simplePos x="0" y="0"/>
            <wp:positionH relativeFrom="page">
              <wp:posOffset>3750310</wp:posOffset>
            </wp:positionH>
            <wp:positionV relativeFrom="page">
              <wp:posOffset>1626235</wp:posOffset>
            </wp:positionV>
            <wp:extent cx="567055" cy="364490"/>
            <wp:effectExtent l="0" t="0" r="0" b="0"/>
            <wp:wrapNone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89984" behindDoc="0" locked="0" layoutInCell="1" allowOverlap="1" wp14:anchorId="0C6F730C" wp14:editId="2A9D39A6">
            <wp:simplePos x="0" y="0"/>
            <wp:positionH relativeFrom="page">
              <wp:posOffset>3964940</wp:posOffset>
            </wp:positionH>
            <wp:positionV relativeFrom="page">
              <wp:posOffset>1177925</wp:posOffset>
            </wp:positionV>
            <wp:extent cx="567055" cy="364490"/>
            <wp:effectExtent l="0" t="0" r="0" b="0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92032" behindDoc="0" locked="0" layoutInCell="1" allowOverlap="1" wp14:anchorId="6CB9682C" wp14:editId="1FDE5C25">
            <wp:simplePos x="0" y="0"/>
            <wp:positionH relativeFrom="page">
              <wp:posOffset>4803775</wp:posOffset>
            </wp:positionH>
            <wp:positionV relativeFrom="page">
              <wp:posOffset>2026285</wp:posOffset>
            </wp:positionV>
            <wp:extent cx="567055" cy="364490"/>
            <wp:effectExtent l="0" t="0" r="0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94080" behindDoc="0" locked="0" layoutInCell="1" allowOverlap="1" wp14:anchorId="3081AA2B" wp14:editId="796A0C55">
            <wp:simplePos x="0" y="0"/>
            <wp:positionH relativeFrom="page">
              <wp:posOffset>4506595</wp:posOffset>
            </wp:positionH>
            <wp:positionV relativeFrom="page">
              <wp:posOffset>1684020</wp:posOffset>
            </wp:positionV>
            <wp:extent cx="567055" cy="364490"/>
            <wp:effectExtent l="0" t="0" r="0" b="0"/>
            <wp:wrapNone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7A4">
        <w:rPr>
          <w:noProof/>
        </w:rPr>
        <w:drawing>
          <wp:anchor distT="0" distB="0" distL="114300" distR="114300" simplePos="0" relativeHeight="251696128" behindDoc="0" locked="0" layoutInCell="1" allowOverlap="1" wp14:anchorId="74681B7A" wp14:editId="58F3083C">
            <wp:simplePos x="0" y="0"/>
            <wp:positionH relativeFrom="page">
              <wp:posOffset>4628330</wp:posOffset>
            </wp:positionH>
            <wp:positionV relativeFrom="page">
              <wp:posOffset>1219671</wp:posOffset>
            </wp:positionV>
            <wp:extent cx="567055" cy="364490"/>
            <wp:effectExtent l="0" t="0" r="0" b="0"/>
            <wp:wrapNone/>
            <wp:docPr id="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8FDBCE" wp14:editId="6FF07142">
                <wp:simplePos x="0" y="0"/>
                <wp:positionH relativeFrom="page">
                  <wp:posOffset>5471795</wp:posOffset>
                </wp:positionH>
                <wp:positionV relativeFrom="page">
                  <wp:posOffset>1406525</wp:posOffset>
                </wp:positionV>
                <wp:extent cx="206375" cy="655955"/>
                <wp:effectExtent l="0" t="0" r="22225" b="17780"/>
                <wp:wrapThrough wrapText="bothSides">
                  <wp:wrapPolygon edited="0">
                    <wp:start x="2658" y="0"/>
                    <wp:lineTo x="2658" y="21379"/>
                    <wp:lineTo x="21268" y="21379"/>
                    <wp:lineTo x="21268" y="0"/>
                    <wp:lineTo x="2658" y="0"/>
                  </wp:wrapPolygon>
                </wp:wrapThrough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2D7B89" w:rsidRPr="001F6911" w14:paraId="1D3668DC" w14:textId="77777777" w:rsidTr="001F6911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2903FD11" w14:textId="77777777" w:rsidR="002D7B89" w:rsidRPr="001F6911" w:rsidRDefault="002D7B89" w:rsidP="001F6911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1910310C" w14:textId="77777777" w:rsidR="002D7B89" w:rsidRPr="001F6911" w:rsidRDefault="002D7B89" w:rsidP="001F6911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2D7B89" w14:paraId="0223179E" w14:textId="77777777" w:rsidTr="001F6911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4B618F0C" w14:textId="77777777" w:rsidR="002D7B89" w:rsidRDefault="002D7B89" w:rsidP="001F691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78B99201" w14:textId="77777777" w:rsidR="002D7B89" w:rsidRDefault="002D7B89" w:rsidP="001F691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4DC791" w14:textId="77777777" w:rsidR="002D7B89" w:rsidRDefault="002D7B89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36" type="#_x0000_t202" style="position:absolute;margin-left:430.85pt;margin-top:110.75pt;width:16.25pt;height:51.65pt;z-index:251665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" filled="f" stroked="f">
                <v:textbox style="mso-fit-shape-to-text:t" inset=",0,0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2D7B89" w:rsidRPr="001F6911" w14:paraId="1D3668DC" w14:textId="77777777" w:rsidTr="001F6911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2903FD11" w14:textId="77777777" w:rsidR="002D7B89" w:rsidRPr="001F6911" w:rsidRDefault="002D7B89" w:rsidP="001F6911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1910310C" w14:textId="77777777" w:rsidR="002D7B89" w:rsidRPr="001F6911" w:rsidRDefault="002D7B89" w:rsidP="001F6911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2D7B89" w14:paraId="0223179E" w14:textId="77777777" w:rsidTr="001F6911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4B618F0C" w14:textId="77777777" w:rsidR="002D7B89" w:rsidRDefault="002D7B89" w:rsidP="001F691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78B99201" w14:textId="77777777" w:rsidR="002D7B89" w:rsidRDefault="002D7B89" w:rsidP="001F691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174DC791" w14:textId="77777777" w:rsidR="002D7B89" w:rsidRDefault="002D7B89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F69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35E1E4" wp14:editId="0C27DDD8">
                <wp:simplePos x="0" y="0"/>
                <wp:positionH relativeFrom="page">
                  <wp:posOffset>685800</wp:posOffset>
                </wp:positionH>
                <wp:positionV relativeFrom="page">
                  <wp:posOffset>1054100</wp:posOffset>
                </wp:positionV>
                <wp:extent cx="6184900" cy="1432246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2246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CD101" w14:textId="77777777" w:rsidR="002D7B89" w:rsidRPr="00240A45" w:rsidRDefault="002D7B89" w:rsidP="001F691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37" style="position:absolute;margin-left:54pt;margin-top:83pt;width:487pt;height:11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318CD101" w14:textId="77777777" w:rsidR="002D7B89" w:rsidRPr="00240A45" w:rsidRDefault="002D7B89" w:rsidP="001F6911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43F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65E3D" wp14:editId="080A41E6">
                <wp:simplePos x="0" y="0"/>
                <wp:positionH relativeFrom="page">
                  <wp:posOffset>5932170</wp:posOffset>
                </wp:positionH>
                <wp:positionV relativeFrom="page">
                  <wp:posOffset>328930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4" name="Carré corn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A0218" w14:textId="77777777" w:rsidR="002D7B89" w:rsidRPr="00240A45" w:rsidRDefault="002D7B89" w:rsidP="00D43FA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Numération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4" o:spid="_x0000_s1038" type="#_x0000_t65" style="position:absolute;margin-left:467.1pt;margin-top:25.9pt;width:101.8pt;height:36.6pt;rotation:343053fd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" adj="18000" fillcolor="#bfbfbf" strokecolor="black [3213]">
                <v:fill rotate="t" focusposition=".5,.5" focussize="" focus="100%" type="gradientRadial"/>
                <v:shadow on="t" type="perspective" opacity="13107f" mv:blur="76200f" origin="-.5,.5" offset="0,0" matrix=",-23853f,,15073f"/>
                <v:textbox>
                  <w:txbxContent>
                    <w:p w14:paraId="668A0218" w14:textId="77777777" w:rsidR="002D7B89" w:rsidRPr="00240A45" w:rsidRDefault="002D7B89" w:rsidP="00D43FA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</w:rPr>
                        <w:t>Numération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3F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ED239" wp14:editId="5E239AFD">
                <wp:simplePos x="0" y="0"/>
                <wp:positionH relativeFrom="page">
                  <wp:posOffset>2869565</wp:posOffset>
                </wp:positionH>
                <wp:positionV relativeFrom="page">
                  <wp:posOffset>368300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B8FBC" w14:textId="77777777" w:rsidR="002D7B89" w:rsidRPr="00240A45" w:rsidRDefault="002D7B89" w:rsidP="00D43FA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Utiliser les dizaines</w:t>
                            </w:r>
                            <w:r w:rsidR="00E00F7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39" style="position:absolute;margin-left:225.95pt;margin-top:29pt;width:171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" fillcolor="#bfbfbf [2412]" strokecolor="black [3213]" strokeweight="1pt">
                <v:stroke dashstyle="dash"/>
                <v:shadow on="t" opacity="26214f" mv:blur="50800f" origin="-.5,-.5" offset="26941emu,26941emu"/>
                <v:textbox>
                  <w:txbxContent>
                    <w:p w14:paraId="49AB8FBC" w14:textId="77777777" w:rsidR="002D7B89" w:rsidRPr="00240A45" w:rsidRDefault="002D7B89" w:rsidP="00D43FA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Utiliser les dizaines</w:t>
                      </w:r>
                      <w:r w:rsidR="00E00F76">
                        <w:rPr>
                          <w:rFonts w:ascii="Comic Sans MS" w:hAnsi="Comic Sans MS"/>
                          <w:color w:val="000000" w:themeColor="text1"/>
                        </w:rPr>
                        <w:t xml:space="preserve"> 1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43F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DC44A" wp14:editId="205FFF56">
                <wp:simplePos x="0" y="0"/>
                <wp:positionH relativeFrom="page">
                  <wp:posOffset>378460</wp:posOffset>
                </wp:positionH>
                <wp:positionV relativeFrom="page">
                  <wp:posOffset>367665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13273" w14:textId="77777777" w:rsidR="002D7B89" w:rsidRDefault="002D7B89" w:rsidP="00D43F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Prénom : </w:t>
                            </w:r>
                          </w:p>
                          <w:p w14:paraId="08F93967" w14:textId="77777777" w:rsidR="002D7B89" w:rsidRPr="00240A45" w:rsidRDefault="002D7B89" w:rsidP="00D43F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40" style="position:absolute;margin-left:29.8pt;margin-top:28.95pt;width:186.2pt;height: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" fillcolor="#bfbfbf [2412]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40013273" w14:textId="77777777" w:rsidR="002D7B89" w:rsidRDefault="002D7B89" w:rsidP="00D43FAB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Prénom : </w:t>
                      </w:r>
                    </w:p>
                    <w:p w14:paraId="08F93967" w14:textId="77777777" w:rsidR="002D7B89" w:rsidRPr="00240A45" w:rsidRDefault="002D7B89" w:rsidP="00D43FAB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00F76">
        <w:br w:type="page"/>
      </w:r>
      <w:r w:rsidR="00B349FE"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26E33645" wp14:editId="75F2678B">
            <wp:simplePos x="0" y="0"/>
            <wp:positionH relativeFrom="page">
              <wp:posOffset>3526155</wp:posOffset>
            </wp:positionH>
            <wp:positionV relativeFrom="page">
              <wp:posOffset>9356090</wp:posOffset>
            </wp:positionV>
            <wp:extent cx="803275" cy="659765"/>
            <wp:effectExtent l="0" t="0" r="0" b="635"/>
            <wp:wrapNone/>
            <wp:docPr id="14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F76" w:rsidRPr="00E00F76">
        <w:rPr>
          <w:noProof/>
        </w:rPr>
        <w:drawing>
          <wp:anchor distT="0" distB="0" distL="114300" distR="114300" simplePos="0" relativeHeight="251871232" behindDoc="0" locked="0" layoutInCell="1" allowOverlap="1" wp14:anchorId="1DD33F6A" wp14:editId="4C348FB0">
            <wp:simplePos x="0" y="0"/>
            <wp:positionH relativeFrom="page">
              <wp:posOffset>3643630</wp:posOffset>
            </wp:positionH>
            <wp:positionV relativeFrom="page">
              <wp:posOffset>7708900</wp:posOffset>
            </wp:positionV>
            <wp:extent cx="856615" cy="454025"/>
            <wp:effectExtent l="0" t="0" r="6985" b="3175"/>
            <wp:wrapNone/>
            <wp:docPr id="143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6" w:rsidRPr="00E00F76">
        <w:rPr>
          <w:noProof/>
        </w:rPr>
        <w:drawing>
          <wp:anchor distT="0" distB="0" distL="114300" distR="114300" simplePos="0" relativeHeight="251872256" behindDoc="0" locked="0" layoutInCell="1" allowOverlap="1" wp14:anchorId="17792609" wp14:editId="1DB4EB9B">
            <wp:simplePos x="0" y="0"/>
            <wp:positionH relativeFrom="page">
              <wp:posOffset>2487930</wp:posOffset>
            </wp:positionH>
            <wp:positionV relativeFrom="page">
              <wp:posOffset>7635240</wp:posOffset>
            </wp:positionV>
            <wp:extent cx="398145" cy="396240"/>
            <wp:effectExtent l="0" t="0" r="8255" b="10160"/>
            <wp:wrapNone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6" w:rsidRPr="00E00F76">
        <w:rPr>
          <w:noProof/>
        </w:rPr>
        <w:drawing>
          <wp:anchor distT="0" distB="0" distL="114300" distR="114300" simplePos="0" relativeHeight="251870208" behindDoc="0" locked="0" layoutInCell="1" allowOverlap="1" wp14:anchorId="40BF65F6" wp14:editId="09B7613E">
            <wp:simplePos x="0" y="0"/>
            <wp:positionH relativeFrom="page">
              <wp:posOffset>2312035</wp:posOffset>
            </wp:positionH>
            <wp:positionV relativeFrom="page">
              <wp:posOffset>8216265</wp:posOffset>
            </wp:positionV>
            <wp:extent cx="856615" cy="454025"/>
            <wp:effectExtent l="0" t="0" r="6985" b="3175"/>
            <wp:wrapNone/>
            <wp:docPr id="8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6" w:rsidRPr="00E00F76">
        <w:rPr>
          <w:noProof/>
        </w:rPr>
        <w:drawing>
          <wp:anchor distT="0" distB="0" distL="114300" distR="114300" simplePos="0" relativeHeight="251869184" behindDoc="0" locked="0" layoutInCell="1" allowOverlap="1" wp14:anchorId="5B1A36F4" wp14:editId="17BB07A9">
            <wp:simplePos x="0" y="0"/>
            <wp:positionH relativeFrom="page">
              <wp:posOffset>953770</wp:posOffset>
            </wp:positionH>
            <wp:positionV relativeFrom="page">
              <wp:posOffset>7482205</wp:posOffset>
            </wp:positionV>
            <wp:extent cx="856615" cy="454025"/>
            <wp:effectExtent l="0" t="0" r="6985" b="3175"/>
            <wp:wrapNone/>
            <wp:docPr id="7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6" w:rsidRPr="00E00F76">
        <w:rPr>
          <w:noProof/>
        </w:rPr>
        <w:drawing>
          <wp:anchor distT="0" distB="0" distL="114300" distR="114300" simplePos="0" relativeHeight="251864064" behindDoc="0" locked="0" layoutInCell="1" allowOverlap="1" wp14:anchorId="7D2189C6" wp14:editId="0AAF77A8">
            <wp:simplePos x="0" y="0"/>
            <wp:positionH relativeFrom="page">
              <wp:posOffset>2406650</wp:posOffset>
            </wp:positionH>
            <wp:positionV relativeFrom="page">
              <wp:posOffset>5847080</wp:posOffset>
            </wp:positionV>
            <wp:extent cx="1236980" cy="615950"/>
            <wp:effectExtent l="0" t="0" r="7620" b="0"/>
            <wp:wrapNone/>
            <wp:docPr id="14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6" w:rsidRPr="00E00F76">
        <w:rPr>
          <w:noProof/>
        </w:rPr>
        <w:drawing>
          <wp:anchor distT="0" distB="0" distL="114300" distR="114300" simplePos="0" relativeHeight="251867136" behindDoc="0" locked="0" layoutInCell="1" allowOverlap="1" wp14:anchorId="088E0BED" wp14:editId="4C6C36CC">
            <wp:simplePos x="0" y="0"/>
            <wp:positionH relativeFrom="page">
              <wp:posOffset>2312035</wp:posOffset>
            </wp:positionH>
            <wp:positionV relativeFrom="page">
              <wp:posOffset>6520815</wp:posOffset>
            </wp:positionV>
            <wp:extent cx="1236980" cy="615950"/>
            <wp:effectExtent l="0" t="0" r="7620" b="0"/>
            <wp:wrapNone/>
            <wp:docPr id="14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6" w:rsidRPr="00E00F76">
        <w:rPr>
          <w:noProof/>
        </w:rPr>
        <w:drawing>
          <wp:anchor distT="0" distB="0" distL="114300" distR="114300" simplePos="0" relativeHeight="251865088" behindDoc="0" locked="0" layoutInCell="1" allowOverlap="1" wp14:anchorId="6E7F16AF" wp14:editId="1C962AF7">
            <wp:simplePos x="0" y="0"/>
            <wp:positionH relativeFrom="page">
              <wp:posOffset>4329430</wp:posOffset>
            </wp:positionH>
            <wp:positionV relativeFrom="page">
              <wp:posOffset>6192520</wp:posOffset>
            </wp:positionV>
            <wp:extent cx="646430" cy="609600"/>
            <wp:effectExtent l="0" t="0" r="0" b="0"/>
            <wp:wrapNone/>
            <wp:docPr id="14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r="33747"/>
                    <a:stretch/>
                  </pic:blipFill>
                  <pic:spPr>
                    <a:xfrm>
                      <a:off x="0" y="0"/>
                      <a:ext cx="6464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6" w:rsidRPr="00E00F76">
        <w:rPr>
          <w:noProof/>
        </w:rPr>
        <w:drawing>
          <wp:anchor distT="0" distB="0" distL="114300" distR="114300" simplePos="0" relativeHeight="251863040" behindDoc="0" locked="0" layoutInCell="1" allowOverlap="1" wp14:anchorId="47FB1514" wp14:editId="066487D2">
            <wp:simplePos x="0" y="0"/>
            <wp:positionH relativeFrom="page">
              <wp:posOffset>890270</wp:posOffset>
            </wp:positionH>
            <wp:positionV relativeFrom="page">
              <wp:posOffset>6553200</wp:posOffset>
            </wp:positionV>
            <wp:extent cx="1236980" cy="615950"/>
            <wp:effectExtent l="0" t="0" r="7620" b="0"/>
            <wp:wrapNone/>
            <wp:docPr id="13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6" w:rsidRPr="00E00F76">
        <w:rPr>
          <w:noProof/>
        </w:rPr>
        <w:drawing>
          <wp:anchor distT="0" distB="0" distL="114300" distR="114300" simplePos="0" relativeHeight="251862016" behindDoc="0" locked="0" layoutInCell="1" allowOverlap="1" wp14:anchorId="59BB37D0" wp14:editId="7E590D10">
            <wp:simplePos x="0" y="0"/>
            <wp:positionH relativeFrom="page">
              <wp:posOffset>902956</wp:posOffset>
            </wp:positionH>
            <wp:positionV relativeFrom="page">
              <wp:posOffset>5854065</wp:posOffset>
            </wp:positionV>
            <wp:extent cx="1236980" cy="615950"/>
            <wp:effectExtent l="0" t="0" r="7620" b="0"/>
            <wp:wrapNone/>
            <wp:docPr id="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76">
        <w:rPr>
          <w:noProof/>
        </w:rPr>
        <w:drawing>
          <wp:anchor distT="0" distB="0" distL="114300" distR="114300" simplePos="0" relativeHeight="251859968" behindDoc="0" locked="0" layoutInCell="1" allowOverlap="1" wp14:anchorId="39570B3C" wp14:editId="5B56D057">
            <wp:simplePos x="0" y="0"/>
            <wp:positionH relativeFrom="page">
              <wp:posOffset>1078601</wp:posOffset>
            </wp:positionH>
            <wp:positionV relativeFrom="page">
              <wp:posOffset>4386530</wp:posOffset>
            </wp:positionV>
            <wp:extent cx="4024630" cy="1063625"/>
            <wp:effectExtent l="0" t="0" r="0" b="3175"/>
            <wp:wrapNone/>
            <wp:docPr id="13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C8387C0" wp14:editId="4CFBAB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B906B4" w14:textId="77777777" w:rsidR="00E00F76" w:rsidRDefault="00E00F76">
                            <w:pPr>
                              <w:rPr>
                                <w:noProof/>
                              </w:rPr>
                            </w:pPr>
                            <w:r w:rsidRPr="00E00F7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7" o:spid="_x0000_s1041" type="#_x0000_t202" style="position:absolute;margin-left:0;margin-top:0;width:2in;height:2in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" mv:complextextbox="1" filled="f" stroked="f">
                <v:textbox>
                  <w:txbxContent>
                    <w:p w14:paraId="39B906B4" w14:textId="77777777" w:rsidR="00E00F76" w:rsidRDefault="00E00F76">
                      <w:pPr>
                        <w:rPr>
                          <w:noProof/>
                        </w:rPr>
                      </w:pPr>
                      <w:r w:rsidRPr="00E00F76"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F76">
        <w:rPr>
          <w:noProof/>
        </w:rPr>
        <w:drawing>
          <wp:anchor distT="0" distB="0" distL="114300" distR="114300" simplePos="0" relativeHeight="251854848" behindDoc="0" locked="0" layoutInCell="1" allowOverlap="1" wp14:anchorId="6DDD73C0" wp14:editId="63AE73C6">
            <wp:simplePos x="0" y="0"/>
            <wp:positionH relativeFrom="page">
              <wp:posOffset>852170</wp:posOffset>
            </wp:positionH>
            <wp:positionV relativeFrom="page">
              <wp:posOffset>2670810</wp:posOffset>
            </wp:positionV>
            <wp:extent cx="4561205" cy="1279525"/>
            <wp:effectExtent l="0" t="0" r="10795" b="0"/>
            <wp:wrapNone/>
            <wp:docPr id="13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69C69D7" wp14:editId="29954110">
                <wp:simplePos x="0" y="0"/>
                <wp:positionH relativeFrom="page">
                  <wp:posOffset>5527675</wp:posOffset>
                </wp:positionH>
                <wp:positionV relativeFrom="page">
                  <wp:posOffset>9353550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E00F76" w:rsidRPr="001F6911" w14:paraId="31BA3645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6A94D605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6AE36C2F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E00F76" w14:paraId="7D59F9F5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4FC0BDD2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303F0971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D717E6" w14:textId="77777777" w:rsidR="00E00F76" w:rsidRDefault="00E00F7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1" o:spid="_x0000_s1042" type="#_x0000_t202" style="position:absolute;margin-left:435.25pt;margin-top:736.5pt;width:19.85pt;height:51.65pt;z-index:2518528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E00F76" w:rsidRPr="001F6911" w14:paraId="31BA3645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6A94D605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6AE36C2F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E00F76" w14:paraId="7D59F9F5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4FC0BDD2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303F0971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FD717E6" w14:textId="77777777" w:rsidR="00E00F76" w:rsidRDefault="00E00F7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DEDC220" wp14:editId="053D3220">
                <wp:simplePos x="0" y="0"/>
                <wp:positionH relativeFrom="page">
                  <wp:posOffset>5513705</wp:posOffset>
                </wp:positionH>
                <wp:positionV relativeFrom="page">
                  <wp:posOffset>7781290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E00F76" w:rsidRPr="001F6911" w14:paraId="14EE05BC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596A4B31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5DD379A1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E00F76" w14:paraId="2E2A34DF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0A5EB486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6E402722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3B09AF" w14:textId="77777777" w:rsidR="00E00F76" w:rsidRDefault="00E00F7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2" o:spid="_x0000_s1043" type="#_x0000_t202" style="position:absolute;margin-left:434.15pt;margin-top:612.7pt;width:19.85pt;height:51.65pt;z-index:2518517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E00F76" w:rsidRPr="001F6911" w14:paraId="14EE05BC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596A4B31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5DD379A1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E00F76" w14:paraId="2E2A34DF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0A5EB486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6E402722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243B09AF" w14:textId="77777777" w:rsidR="00E00F76" w:rsidRDefault="00E00F7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7B8A9B4" wp14:editId="22531B16">
                <wp:simplePos x="0" y="0"/>
                <wp:positionH relativeFrom="page">
                  <wp:posOffset>5502910</wp:posOffset>
                </wp:positionH>
                <wp:positionV relativeFrom="page">
                  <wp:posOffset>6198870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E00F76" w:rsidRPr="001F6911" w14:paraId="34F2652C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7FAA7F85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4AEB0382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E00F76" w14:paraId="71ECCD46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522025BF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3654E548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8BF9A2" w14:textId="77777777" w:rsidR="00E00F76" w:rsidRDefault="00E00F7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3" o:spid="_x0000_s1044" type="#_x0000_t202" style="position:absolute;margin-left:433.3pt;margin-top:488.1pt;width:19.85pt;height:51.65pt;z-index:2518507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E00F76" w:rsidRPr="001F6911" w14:paraId="34F2652C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7FAA7F85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4AEB0382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E00F76" w14:paraId="71ECCD46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522025BF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3654E548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248BF9A2" w14:textId="77777777" w:rsidR="00E00F76" w:rsidRDefault="00E00F7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942D369" wp14:editId="43B55ABB">
                <wp:simplePos x="0" y="0"/>
                <wp:positionH relativeFrom="page">
                  <wp:posOffset>5499735</wp:posOffset>
                </wp:positionH>
                <wp:positionV relativeFrom="page">
                  <wp:posOffset>4585970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E00F76" w:rsidRPr="001F6911" w14:paraId="2881CDEC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44B03791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37508EC4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E00F76" w14:paraId="030F2BC7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16C58C9C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33B00727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0F2524" w14:textId="77777777" w:rsidR="00E00F76" w:rsidRDefault="00E00F7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4" o:spid="_x0000_s1045" type="#_x0000_t202" style="position:absolute;margin-left:433.05pt;margin-top:361.1pt;width:19.85pt;height:51.65pt;z-index:2518487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E00F76" w:rsidRPr="001F6911" w14:paraId="2881CDEC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44B03791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37508EC4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E00F76" w14:paraId="030F2BC7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16C58C9C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33B00727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80F2524" w14:textId="77777777" w:rsidR="00E00F76" w:rsidRDefault="00E00F7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F668DE1" wp14:editId="3C5DB154">
                <wp:simplePos x="0" y="0"/>
                <wp:positionH relativeFrom="page">
                  <wp:posOffset>5485765</wp:posOffset>
                </wp:positionH>
                <wp:positionV relativeFrom="page">
                  <wp:posOffset>2980690</wp:posOffset>
                </wp:positionV>
                <wp:extent cx="252095" cy="655955"/>
                <wp:effectExtent l="0" t="0" r="1905" b="17145"/>
                <wp:wrapThrough wrapText="bothSides">
                  <wp:wrapPolygon edited="0">
                    <wp:start x="0" y="0"/>
                    <wp:lineTo x="0" y="21323"/>
                    <wp:lineTo x="19587" y="21323"/>
                    <wp:lineTo x="19587" y="0"/>
                    <wp:lineTo x="0" y="0"/>
                  </wp:wrapPolygon>
                </wp:wrapThrough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E00F76" w:rsidRPr="001F6911" w14:paraId="0F34A7AF" w14:textId="77777777" w:rsidTr="002D7B89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37390502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2181E4D6" w14:textId="77777777" w:rsidR="00E00F76" w:rsidRPr="001F6911" w:rsidRDefault="00E00F76" w:rsidP="002D7B89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E00F76" w14:paraId="1F9870FB" w14:textId="77777777" w:rsidTr="002D7B89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7211920E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271D06BE" w14:textId="77777777" w:rsidR="00E00F76" w:rsidRDefault="00E00F76" w:rsidP="002D7B89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bookmarkStart w:id="0" w:name="_GoBack"/>
                            </w:tr>
                          </w:tbl>
                          <w:p w14:paraId="36330B60" w14:textId="77777777" w:rsidR="00E00F76" w:rsidRDefault="00E00F76">
                            <w:pPr>
                              <w:rPr>
                                <w:noProof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5" o:spid="_x0000_s1046" type="#_x0000_t202" style="position:absolute;margin-left:431.95pt;margin-top:234.7pt;width:19.85pt;height:51.65pt;z-index:2518476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E00F76" w:rsidRPr="001F6911" w14:paraId="0F34A7AF" w14:textId="77777777" w:rsidTr="002D7B89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37390502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2181E4D6" w14:textId="77777777" w:rsidR="00E00F76" w:rsidRPr="001F6911" w:rsidRDefault="00E00F76" w:rsidP="002D7B89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E00F76" w14:paraId="1F9870FB" w14:textId="77777777" w:rsidTr="002D7B89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7211920E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271D06BE" w14:textId="77777777" w:rsidR="00E00F76" w:rsidRDefault="00E00F76" w:rsidP="002D7B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bookmarkStart w:id="1" w:name="_GoBack"/>
                      </w:tr>
                    </w:tbl>
                    <w:p w14:paraId="36330B60" w14:textId="77777777" w:rsidR="00E00F76" w:rsidRDefault="00E00F76">
                      <w:pPr>
                        <w:rPr>
                          <w:noProof/>
                        </w:rPr>
                      </w:pPr>
                    </w:p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68AD05" wp14:editId="57C279EC">
                <wp:simplePos x="0" y="0"/>
                <wp:positionH relativeFrom="page">
                  <wp:posOffset>685800</wp:posOffset>
                </wp:positionH>
                <wp:positionV relativeFrom="page">
                  <wp:posOffset>8944610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8FCED" w14:textId="01B1AF44" w:rsidR="00E00F76" w:rsidRPr="00E00F76" w:rsidRDefault="00B349FE" w:rsidP="002507A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17F9A803" wp14:editId="5967E464">
                                  <wp:extent cx="2322195" cy="1037590"/>
                                  <wp:effectExtent l="0" t="0" r="0" b="3810"/>
                                  <wp:docPr id="145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195" cy="1037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" o:spid="_x0000_s1047" style="position:absolute;margin-left:54pt;margin-top:704.3pt;width:487pt;height:112.7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6FC8FCED" w14:textId="01B1AF44" w:rsidR="00E00F76" w:rsidRPr="00E00F76" w:rsidRDefault="00B349FE" w:rsidP="002507A4">
                      <w:pPr>
                        <w:rPr>
                          <w:rFonts w:ascii="Comic Sans MS" w:hAnsi="Comic Sans MS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96"/>
                          <w:szCs w:val="96"/>
                        </w:rPr>
                        <w:drawing>
                          <wp:inline distT="0" distB="0" distL="0" distR="0" wp14:anchorId="17F9A803" wp14:editId="5967E464">
                            <wp:extent cx="2322195" cy="1037590"/>
                            <wp:effectExtent l="0" t="0" r="0" b="3810"/>
                            <wp:docPr id="145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195" cy="1037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CC3C28" wp14:editId="682CBA2C">
                <wp:simplePos x="0" y="0"/>
                <wp:positionH relativeFrom="page">
                  <wp:posOffset>685800</wp:posOffset>
                </wp:positionH>
                <wp:positionV relativeFrom="page">
                  <wp:posOffset>7360285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42583" w14:textId="77777777" w:rsidR="00E00F76" w:rsidRPr="00240A45" w:rsidRDefault="00E00F76" w:rsidP="002507A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" o:spid="_x0000_s1048" style="position:absolute;margin-left:54pt;margin-top:579.55pt;width:487pt;height:112.7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5AB42583" w14:textId="77777777" w:rsidR="00E00F76" w:rsidRPr="00240A45" w:rsidRDefault="00E00F76" w:rsidP="002507A4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EF1C8D" wp14:editId="6E271CA5">
                <wp:simplePos x="0" y="0"/>
                <wp:positionH relativeFrom="page">
                  <wp:posOffset>685800</wp:posOffset>
                </wp:positionH>
                <wp:positionV relativeFrom="page">
                  <wp:posOffset>5778500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78" name="Rectangle à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228BB" w14:textId="77777777" w:rsidR="00E00F76" w:rsidRPr="002D7B89" w:rsidRDefault="00E00F76" w:rsidP="002507A4">
                            <w:pPr>
                              <w:rPr>
                                <w:rFonts w:ascii="Pictchou" w:hAnsi="Pictchou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8" o:spid="_x0000_s1049" style="position:absolute;margin-left:54pt;margin-top:455pt;width:487pt;height:112.7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1A0228BB" w14:textId="77777777" w:rsidR="00E00F76" w:rsidRPr="002D7B89" w:rsidRDefault="00E00F76" w:rsidP="002507A4">
                      <w:pPr>
                        <w:rPr>
                          <w:rFonts w:ascii="Pictchou" w:hAnsi="Pictchou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82D475" wp14:editId="4F1D89B5">
                <wp:simplePos x="0" y="0"/>
                <wp:positionH relativeFrom="page">
                  <wp:posOffset>675005</wp:posOffset>
                </wp:positionH>
                <wp:positionV relativeFrom="page">
                  <wp:posOffset>4195445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2FB2B" w14:textId="77777777" w:rsidR="00E00F76" w:rsidRPr="00240A45" w:rsidRDefault="00E00F76" w:rsidP="002507A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" o:spid="_x0000_s1050" style="position:absolute;margin-left:53.15pt;margin-top:330.35pt;width:487pt;height:112.7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60F2FB2B" w14:textId="77777777" w:rsidR="00E00F76" w:rsidRPr="00240A45" w:rsidRDefault="00E00F76" w:rsidP="002507A4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38D2AD" wp14:editId="0DF6FC3C">
                <wp:simplePos x="0" y="0"/>
                <wp:positionH relativeFrom="page">
                  <wp:posOffset>685800</wp:posOffset>
                </wp:positionH>
                <wp:positionV relativeFrom="page">
                  <wp:posOffset>2614295</wp:posOffset>
                </wp:positionV>
                <wp:extent cx="6184900" cy="1431925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80" name="Rectangle à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192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A7330" w14:textId="77777777" w:rsidR="00E00F76" w:rsidRPr="00240A45" w:rsidRDefault="00E00F76" w:rsidP="002507A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0" o:spid="_x0000_s1051" style="position:absolute;margin-left:54pt;margin-top:205.85pt;width:487pt;height:112.7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154A7330" w14:textId="77777777" w:rsidR="00E00F76" w:rsidRPr="00240A45" w:rsidRDefault="00E00F76" w:rsidP="002507A4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3744EA" wp14:editId="7E5BAAE8">
                <wp:simplePos x="0" y="0"/>
                <wp:positionH relativeFrom="page">
                  <wp:posOffset>5471795</wp:posOffset>
                </wp:positionH>
                <wp:positionV relativeFrom="page">
                  <wp:posOffset>1406525</wp:posOffset>
                </wp:positionV>
                <wp:extent cx="206375" cy="655955"/>
                <wp:effectExtent l="0" t="0" r="22225" b="17780"/>
                <wp:wrapThrough wrapText="bothSides">
                  <wp:wrapPolygon edited="0">
                    <wp:start x="2658" y="0"/>
                    <wp:lineTo x="2658" y="21379"/>
                    <wp:lineTo x="21268" y="21379"/>
                    <wp:lineTo x="21268" y="0"/>
                    <wp:lineTo x="2658" y="0"/>
                  </wp:wrapPolygon>
                </wp:wrapThrough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95"/>
                            </w:tblGrid>
                            <w:tr w:rsidR="00E00F76" w:rsidRPr="001F6911" w14:paraId="3A82ADB7" w14:textId="77777777" w:rsidTr="001F6911">
                              <w:trPr>
                                <w:trHeight w:val="410"/>
                              </w:trPr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63A23EE4" w14:textId="77777777" w:rsidR="00E00F76" w:rsidRPr="001F6911" w:rsidRDefault="00E00F76" w:rsidP="001F6911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shd w:val="clear" w:color="auto" w:fill="A6A6A6" w:themeFill="background1" w:themeFillShade="A6"/>
                                  <w:vAlign w:val="center"/>
                                </w:tcPr>
                                <w:p w14:paraId="62538E30" w14:textId="77777777" w:rsidR="00E00F76" w:rsidRPr="001F6911" w:rsidRDefault="00E00F76" w:rsidP="001F6911">
                                  <w:pPr>
                                    <w:jc w:val="center"/>
                                    <w:rPr>
                                      <w:rFonts w:ascii="Arial" w:hAnsi="Arial"/>
                                      <w:noProof/>
                                    </w:rPr>
                                  </w:pPr>
                                  <w:r w:rsidRPr="001F6911">
                                    <w:rPr>
                                      <w:rFonts w:ascii="Arial" w:hAnsi="Arial"/>
                                      <w:noProof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E00F76" w14:paraId="6DBADBA5" w14:textId="77777777" w:rsidTr="001F6911">
                              <w:trPr>
                                <w:trHeight w:val="602"/>
                              </w:trPr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424F1CFF" w14:textId="77777777" w:rsidR="00E00F76" w:rsidRDefault="00E00F76" w:rsidP="001F691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5" w:type="dxa"/>
                                  <w:vAlign w:val="center"/>
                                </w:tcPr>
                                <w:p w14:paraId="70184278" w14:textId="77777777" w:rsidR="00E00F76" w:rsidRDefault="00E00F76" w:rsidP="001F6911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893211" w14:textId="77777777" w:rsidR="00E00F76" w:rsidRDefault="00E00F7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1" o:spid="_x0000_s1052" type="#_x0000_t202" style="position:absolute;margin-left:430.85pt;margin-top:110.75pt;width:16.25pt;height:51.65pt;z-index:251792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" filled="f" stroked="f">
                <v:textbox style="mso-fit-shape-to-text:t" inset=",0,0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95"/>
                      </w:tblGrid>
                      <w:tr w:rsidR="00E00F76" w:rsidRPr="001F6911" w14:paraId="3A82ADB7" w14:textId="77777777" w:rsidTr="001F6911">
                        <w:trPr>
                          <w:trHeight w:val="410"/>
                        </w:trPr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63A23EE4" w14:textId="77777777" w:rsidR="00E00F76" w:rsidRPr="001F6911" w:rsidRDefault="00E00F76" w:rsidP="001F6911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95" w:type="dxa"/>
                            <w:shd w:val="clear" w:color="auto" w:fill="A6A6A6" w:themeFill="background1" w:themeFillShade="A6"/>
                            <w:vAlign w:val="center"/>
                          </w:tcPr>
                          <w:p w14:paraId="62538E30" w14:textId="77777777" w:rsidR="00E00F76" w:rsidRPr="001F6911" w:rsidRDefault="00E00F76" w:rsidP="001F6911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</w:rPr>
                            </w:pPr>
                            <w:r w:rsidRPr="001F6911">
                              <w:rPr>
                                <w:rFonts w:ascii="Arial" w:hAnsi="Arial"/>
                                <w:noProof/>
                              </w:rPr>
                              <w:t>U</w:t>
                            </w:r>
                          </w:p>
                        </w:tc>
                      </w:tr>
                      <w:tr w:rsidR="00E00F76" w14:paraId="6DBADBA5" w14:textId="77777777" w:rsidTr="001F6911">
                        <w:trPr>
                          <w:trHeight w:val="602"/>
                        </w:trPr>
                        <w:tc>
                          <w:tcPr>
                            <w:tcW w:w="895" w:type="dxa"/>
                            <w:vAlign w:val="center"/>
                          </w:tcPr>
                          <w:p w14:paraId="424F1CFF" w14:textId="77777777" w:rsidR="00E00F76" w:rsidRDefault="00E00F76" w:rsidP="001F691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895" w:type="dxa"/>
                            <w:vAlign w:val="center"/>
                          </w:tcPr>
                          <w:p w14:paraId="70184278" w14:textId="77777777" w:rsidR="00E00F76" w:rsidRDefault="00E00F76" w:rsidP="001F691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34893211" w14:textId="77777777" w:rsidR="00E00F76" w:rsidRDefault="00E00F7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DB887AF" wp14:editId="4B3A12B9">
                <wp:simplePos x="0" y="0"/>
                <wp:positionH relativeFrom="page">
                  <wp:posOffset>685800</wp:posOffset>
                </wp:positionH>
                <wp:positionV relativeFrom="page">
                  <wp:posOffset>1054100</wp:posOffset>
                </wp:positionV>
                <wp:extent cx="6184900" cy="1432246"/>
                <wp:effectExtent l="25400" t="25400" r="139700" b="117475"/>
                <wp:wrapThrough wrapText="bothSides">
                  <wp:wrapPolygon edited="0">
                    <wp:start x="266" y="-383"/>
                    <wp:lineTo x="-89" y="0"/>
                    <wp:lineTo x="-89" y="21839"/>
                    <wp:lineTo x="1153" y="22989"/>
                    <wp:lineTo x="20846" y="22989"/>
                    <wp:lineTo x="21112" y="22606"/>
                    <wp:lineTo x="21910" y="19541"/>
                    <wp:lineTo x="21910" y="18391"/>
                    <wp:lineTo x="21999" y="12644"/>
                    <wp:lineTo x="21999" y="4215"/>
                    <wp:lineTo x="21556" y="0"/>
                    <wp:lineTo x="21378" y="-383"/>
                    <wp:lineTo x="266" y="-383"/>
                  </wp:wrapPolygon>
                </wp:wrapThrough>
                <wp:docPr id="82" name="Rectangle à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1432246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5C579" w14:textId="77777777" w:rsidR="00E00F76" w:rsidRDefault="00E00F76" w:rsidP="001F6911">
                            <w:pP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E00F76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 xml:space="preserve">U </w:t>
                            </w:r>
                            <w:proofErr w:type="spellStart"/>
                            <w:r w:rsidRPr="00E00F76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>U</w:t>
                            </w:r>
                            <w:proofErr w:type="spellEnd"/>
                            <w:r w:rsidRPr="00E00F76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>U</w:t>
                            </w:r>
                            <w:proofErr w:type="spellEnd"/>
                          </w:p>
                          <w:p w14:paraId="19F57CC4" w14:textId="77777777" w:rsidR="00E00F76" w:rsidRPr="00240A45" w:rsidRDefault="00E00F76" w:rsidP="001F691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E00F76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 xml:space="preserve">U </w:t>
                            </w:r>
                            <w:proofErr w:type="spellStart"/>
                            <w:r w:rsidRPr="00E00F76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>U</w:t>
                            </w:r>
                            <w:proofErr w:type="spellEnd"/>
                            <w:r w:rsidRPr="00E00F76"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Pictchou" w:hAnsi="Pictchou"/>
                                <w:color w:val="000000" w:themeColor="text1"/>
                                <w:spacing w:val="10"/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" o:spid="_x0000_s1053" style="position:absolute;margin-left:54pt;margin-top:83pt;width:487pt;height:112.8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" filled="f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0F85C579" w14:textId="77777777" w:rsidR="00E00F76" w:rsidRDefault="00E00F76" w:rsidP="001F6911">
                      <w:pPr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E00F76"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 xml:space="preserve">U </w:t>
                      </w:r>
                      <w:proofErr w:type="spellStart"/>
                      <w:r w:rsidRPr="00E00F76"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>U</w:t>
                      </w:r>
                      <w:proofErr w:type="spellEnd"/>
                      <w:r w:rsidRPr="00E00F76"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>U</w:t>
                      </w:r>
                      <w:proofErr w:type="spellEnd"/>
                    </w:p>
                    <w:p w14:paraId="19F57CC4" w14:textId="77777777" w:rsidR="00E00F76" w:rsidRPr="00240A45" w:rsidRDefault="00E00F76" w:rsidP="001F6911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E00F76"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 xml:space="preserve">U </w:t>
                      </w:r>
                      <w:proofErr w:type="spellStart"/>
                      <w:r w:rsidRPr="00E00F76"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>U</w:t>
                      </w:r>
                      <w:proofErr w:type="spellEnd"/>
                      <w:r w:rsidRPr="00E00F76"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Pictchou" w:hAnsi="Pictchou"/>
                          <w:color w:val="000000" w:themeColor="text1"/>
                          <w:spacing w:val="10"/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ED2E5C" wp14:editId="5F182928">
                <wp:simplePos x="0" y="0"/>
                <wp:positionH relativeFrom="page">
                  <wp:posOffset>5932170</wp:posOffset>
                </wp:positionH>
                <wp:positionV relativeFrom="page">
                  <wp:posOffset>328930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83" name="Carré corné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A3071" w14:textId="77777777" w:rsidR="00E00F76" w:rsidRPr="00240A45" w:rsidRDefault="00E00F76" w:rsidP="00D43FA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Numération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rré corné 83" o:spid="_x0000_s1054" type="#_x0000_t65" style="position:absolute;margin-left:467.1pt;margin-top:25.9pt;width:101.8pt;height:36.6pt;rotation:343053fd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" adj="18000" fillcolor="#bfbfbf" strokecolor="black [3213]">
                <v:fill rotate="t" focusposition=".5,.5" focussize="" focus="100%" type="gradientRadial"/>
                <v:shadow on="t" type="perspective" opacity="13107f" mv:blur="76200f" origin="-.5,.5" offset="0,0" matrix=",-23853f,,15073f"/>
                <v:textbox>
                  <w:txbxContent>
                    <w:p w14:paraId="59EA3071" w14:textId="77777777" w:rsidR="00E00F76" w:rsidRPr="00240A45" w:rsidRDefault="00E00F76" w:rsidP="00D43FA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</w:rPr>
                        <w:t>Numération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EFC40A" wp14:editId="55408BAC">
                <wp:simplePos x="0" y="0"/>
                <wp:positionH relativeFrom="page">
                  <wp:posOffset>2869565</wp:posOffset>
                </wp:positionH>
                <wp:positionV relativeFrom="page">
                  <wp:posOffset>368300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84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12C27" w14:textId="77777777" w:rsidR="00E00F76" w:rsidRPr="00240A45" w:rsidRDefault="00E00F76" w:rsidP="00D43FA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Utiliser les dizaines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" o:spid="_x0000_s1055" style="position:absolute;margin-left:225.95pt;margin-top:29pt;width:171pt;height:33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" fillcolor="#bfbfbf [2412]" strokecolor="black [3213]" strokeweight="1pt">
                <v:stroke dashstyle="dash"/>
                <v:shadow on="t" opacity="26214f" mv:blur="50800f" origin="-.5,-.5" offset="26941emu,26941emu"/>
                <v:textbox>
                  <w:txbxContent>
                    <w:p w14:paraId="32812C27" w14:textId="77777777" w:rsidR="00E00F76" w:rsidRPr="00240A45" w:rsidRDefault="00E00F76" w:rsidP="00D43FA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Utiliser les dizaines 2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00F7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3B2FBC" wp14:editId="01A30882">
                <wp:simplePos x="0" y="0"/>
                <wp:positionH relativeFrom="page">
                  <wp:posOffset>378460</wp:posOffset>
                </wp:positionH>
                <wp:positionV relativeFrom="page">
                  <wp:posOffset>367665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85" name="Rectangle à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33752" w14:textId="77777777" w:rsidR="00E00F76" w:rsidRDefault="00E00F76" w:rsidP="00D43F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Prénom : </w:t>
                            </w:r>
                          </w:p>
                          <w:p w14:paraId="1B0DF7F8" w14:textId="77777777" w:rsidR="00E00F76" w:rsidRPr="00240A45" w:rsidRDefault="00E00F76" w:rsidP="00D43F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240A4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5" o:spid="_x0000_s1056" style="position:absolute;margin-left:29.8pt;margin-top:28.95pt;width:186.2pt;height:33.5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" fillcolor="#bfbfbf [2412]" strokecolor="black [3213]" strokeweight="1pt">
                <v:stroke dashstyle="dash"/>
                <v:shadow on="t" opacity="26214f" mv:blur="50800f" origin="-.5,-.5" offset="26941emu,26941emu"/>
                <v:textbox inset=",0,,0">
                  <w:txbxContent>
                    <w:p w14:paraId="0D233752" w14:textId="77777777" w:rsidR="00E00F76" w:rsidRDefault="00E00F76" w:rsidP="00D43FAB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Prénom : </w:t>
                      </w:r>
                    </w:p>
                    <w:p w14:paraId="1B0DF7F8" w14:textId="77777777" w:rsidR="00E00F76" w:rsidRPr="00240A45" w:rsidRDefault="00E00F76" w:rsidP="00D43FAB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240A45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00F76" w:rsidRPr="00E00F76">
        <w:rPr>
          <w:noProof/>
        </w:rPr>
        <w:t xml:space="preserve"> </w:t>
      </w:r>
    </w:p>
    <w:sectPr w:rsidR="0011415B" w:rsidSect="00D43FAB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Pictchou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A7CDB"/>
    <w:multiLevelType w:val="hybridMultilevel"/>
    <w:tmpl w:val="33ACD900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F5CCB"/>
    <w:multiLevelType w:val="hybridMultilevel"/>
    <w:tmpl w:val="DCCE8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attachedTemplate r:id="rId1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8A4268"/>
    <w:rsid w:val="0011415B"/>
    <w:rsid w:val="001F6911"/>
    <w:rsid w:val="002507A4"/>
    <w:rsid w:val="002D7B89"/>
    <w:rsid w:val="008A4268"/>
    <w:rsid w:val="009573EE"/>
    <w:rsid w:val="00B349FE"/>
    <w:rsid w:val="00D43FAB"/>
    <w:rsid w:val="00E0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5982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7A4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3FAB"/>
    <w:pPr>
      <w:ind w:left="720"/>
      <w:contextualSpacing/>
    </w:pPr>
  </w:style>
  <w:style w:type="table" w:styleId="Grille">
    <w:name w:val="Table Grid"/>
    <w:basedOn w:val="TableauNormal"/>
    <w:uiPriority w:val="59"/>
    <w:rsid w:val="00D43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F6911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7A4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3FAB"/>
    <w:pPr>
      <w:ind w:left="720"/>
      <w:contextualSpacing/>
    </w:pPr>
  </w:style>
  <w:style w:type="table" w:styleId="Grille">
    <w:name w:val="Table Grid"/>
    <w:basedOn w:val="TableauNormal"/>
    <w:uiPriority w:val="59"/>
    <w:rsid w:val="00D43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F691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8.emf"/><Relationship Id="rId21" Type="http://schemas.openxmlformats.org/officeDocument/2006/relationships/image" Target="media/image9.emf"/><Relationship Id="rId22" Type="http://schemas.openxmlformats.org/officeDocument/2006/relationships/image" Target="media/image10.emf"/><Relationship Id="rId23" Type="http://schemas.openxmlformats.org/officeDocument/2006/relationships/image" Target="media/image11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microsoft.com/office/2007/relationships/hdphoto" Target="media/hdphoto3.wdp"/><Relationship Id="rId12" Type="http://schemas.microsoft.com/office/2007/relationships/hdphoto" Target="media/hdphoto4.wdp"/><Relationship Id="rId13" Type="http://schemas.microsoft.com/office/2007/relationships/hdphoto" Target="media/hdphoto5.wdp"/><Relationship Id="rId14" Type="http://schemas.microsoft.com/office/2007/relationships/hdphoto" Target="media/hdphoto6.wdp"/><Relationship Id="rId15" Type="http://schemas.microsoft.com/office/2007/relationships/hdphoto" Target="media/hdphoto7.wdp"/><Relationship Id="rId16" Type="http://schemas.openxmlformats.org/officeDocument/2006/relationships/image" Target="media/image4.emf"/><Relationship Id="rId17" Type="http://schemas.openxmlformats.org/officeDocument/2006/relationships/image" Target="media/image5.jpeg"/><Relationship Id="rId18" Type="http://schemas.openxmlformats.org/officeDocument/2006/relationships/image" Target="media/image6.png"/><Relationship Id="rId19" Type="http://schemas.openxmlformats.org/officeDocument/2006/relationships/image" Target="media/image7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D%20250Go:Users:marie:Library:Application%20Support:Microsoft:Office:Mode&#768;les%20utilisateur:Mes%20mode&#768;les:Fiche%20exercices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Fiche exercices.dotx</Template>
  <TotalTime>25</TotalTime>
  <Pages>2</Pages>
  <Words>14</Words>
  <Characters>81</Characters>
  <Application>Microsoft Macintosh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3</cp:revision>
  <dcterms:created xsi:type="dcterms:W3CDTF">2015-02-02T15:27:00Z</dcterms:created>
  <dcterms:modified xsi:type="dcterms:W3CDTF">2015-02-02T16:14:00Z</dcterms:modified>
</cp:coreProperties>
</file>